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0DB" w:rsidRPr="00586B0E" w:rsidRDefault="00586B0E" w:rsidP="001C40DB">
      <w:pPr>
        <w:tabs>
          <w:tab w:val="left" w:pos="6237"/>
        </w:tabs>
        <w:ind w:right="-993"/>
        <w:rPr>
          <w:rFonts w:ascii="Arial" w:hAnsi="Arial" w:cs="Arial"/>
          <w:b/>
          <w:sz w:val="36"/>
          <w:szCs w:val="36"/>
        </w:rPr>
      </w:pPr>
      <w:r w:rsidRPr="00586B0E">
        <w:rPr>
          <w:rFonts w:ascii="Arial" w:hAnsi="Arial" w:cs="Arial"/>
          <w:b/>
          <w:sz w:val="36"/>
          <w:szCs w:val="36"/>
        </w:rPr>
        <w:t>Anlage 1</w:t>
      </w:r>
    </w:p>
    <w:p w:rsidR="00586B0E" w:rsidRDefault="00586B0E" w:rsidP="00586B0E">
      <w:pPr>
        <w:rPr>
          <w:rFonts w:ascii="Arial" w:hAnsi="Arial" w:cs="Arial"/>
          <w:sz w:val="28"/>
          <w:szCs w:val="28"/>
        </w:rPr>
      </w:pPr>
      <w:r w:rsidRPr="00D03BE7">
        <w:rPr>
          <w:rFonts w:ascii="Arial" w:hAnsi="Arial" w:cs="Arial"/>
          <w:b/>
          <w:sz w:val="32"/>
          <w:szCs w:val="32"/>
        </w:rPr>
        <w:t xml:space="preserve">Anmeldung </w:t>
      </w:r>
      <w:r>
        <w:rPr>
          <w:rFonts w:ascii="Arial" w:hAnsi="Arial" w:cs="Arial"/>
          <w:b/>
          <w:sz w:val="32"/>
          <w:szCs w:val="32"/>
        </w:rPr>
        <w:t>zur gymnasialen Oberstufe im Schuljahr 202</w:t>
      </w:r>
      <w:r w:rsidR="00B7648F">
        <w:rPr>
          <w:rFonts w:ascii="Arial" w:hAnsi="Arial" w:cs="Arial"/>
          <w:b/>
          <w:sz w:val="32"/>
          <w:szCs w:val="32"/>
        </w:rPr>
        <w:t>6</w:t>
      </w:r>
      <w:r>
        <w:rPr>
          <w:rFonts w:ascii="Arial" w:hAnsi="Arial" w:cs="Arial"/>
          <w:b/>
          <w:sz w:val="32"/>
          <w:szCs w:val="32"/>
        </w:rPr>
        <w:t>/202</w:t>
      </w:r>
      <w:r w:rsidR="00B7648F">
        <w:rPr>
          <w:rFonts w:ascii="Arial" w:hAnsi="Arial" w:cs="Arial"/>
          <w:b/>
          <w:sz w:val="32"/>
          <w:szCs w:val="32"/>
        </w:rPr>
        <w:t>7</w:t>
      </w:r>
    </w:p>
    <w:p w:rsidR="001C40DB" w:rsidRPr="00C43420" w:rsidRDefault="001C40DB" w:rsidP="001C40DB">
      <w:pPr>
        <w:tabs>
          <w:tab w:val="left" w:pos="6237"/>
        </w:tabs>
        <w:ind w:right="-993"/>
        <w:rPr>
          <w:rFonts w:ascii="Arial" w:hAnsi="Arial" w:cs="Arial"/>
          <w:b/>
          <w:szCs w:val="32"/>
        </w:rPr>
      </w:pPr>
    </w:p>
    <w:p w:rsidR="001C40DB" w:rsidRDefault="001C40DB" w:rsidP="001C40DB">
      <w:pPr>
        <w:tabs>
          <w:tab w:val="left" w:pos="6237"/>
        </w:tabs>
        <w:ind w:right="-993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Name: </w:t>
      </w:r>
      <w:r w:rsidR="003A734C">
        <w:rPr>
          <w:rFonts w:ascii="Arial" w:hAnsi="Arial" w:cs="Arial"/>
          <w:b/>
          <w:sz w:val="32"/>
          <w:szCs w:val="32"/>
        </w:rPr>
        <w:t>_______________________________</w:t>
      </w:r>
    </w:p>
    <w:p w:rsidR="001C40DB" w:rsidRDefault="001C40DB" w:rsidP="001C40DB">
      <w:pPr>
        <w:tabs>
          <w:tab w:val="left" w:pos="6237"/>
        </w:tabs>
        <w:ind w:right="-993"/>
        <w:rPr>
          <w:rFonts w:ascii="Arial" w:hAnsi="Arial" w:cs="Arial"/>
          <w:sz w:val="24"/>
          <w:szCs w:val="16"/>
        </w:rPr>
      </w:pPr>
    </w:p>
    <w:p w:rsidR="001C40DB" w:rsidRDefault="001C40DB" w:rsidP="001C40DB">
      <w:pPr>
        <w:tabs>
          <w:tab w:val="left" w:pos="6237"/>
        </w:tabs>
        <w:ind w:right="-993"/>
        <w:rPr>
          <w:rFonts w:ascii="Arial" w:hAnsi="Arial" w:cs="Arial"/>
          <w:sz w:val="24"/>
          <w:szCs w:val="16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562"/>
        <w:gridCol w:w="4536"/>
        <w:gridCol w:w="805"/>
        <w:gridCol w:w="1605"/>
        <w:gridCol w:w="708"/>
        <w:gridCol w:w="1560"/>
      </w:tblGrid>
      <w:tr w:rsidR="001C40DB" w:rsidRPr="001C40DB" w:rsidTr="00A55A80">
        <w:trPr>
          <w:trHeight w:val="431"/>
        </w:trPr>
        <w:tc>
          <w:tcPr>
            <w:tcW w:w="9776" w:type="dxa"/>
            <w:gridSpan w:val="6"/>
          </w:tcPr>
          <w:p w:rsidR="001C40DB" w:rsidRPr="001C40DB" w:rsidRDefault="001C40DB" w:rsidP="001C40DB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1C40DB">
              <w:rPr>
                <w:rFonts w:ascii="Arial" w:hAnsi="Arial" w:cs="Arial"/>
                <w:b/>
                <w:sz w:val="24"/>
                <w:szCs w:val="16"/>
              </w:rPr>
              <w:t>Fremdsprachenfolge Sekundarstufe I:</w:t>
            </w:r>
          </w:p>
        </w:tc>
      </w:tr>
      <w:tr w:rsidR="00A55A80" w:rsidRPr="00A55A80" w:rsidTr="00A55A80">
        <w:trPr>
          <w:trHeight w:val="421"/>
        </w:trPr>
        <w:tc>
          <w:tcPr>
            <w:tcW w:w="562" w:type="dxa"/>
          </w:tcPr>
          <w:p w:rsidR="00A55A80" w:rsidRPr="00A55A80" w:rsidRDefault="00A55A80" w:rsidP="001C40DB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1.</w:t>
            </w:r>
          </w:p>
        </w:tc>
        <w:tc>
          <w:tcPr>
            <w:tcW w:w="4536" w:type="dxa"/>
          </w:tcPr>
          <w:p w:rsidR="00A55A80" w:rsidRPr="00A55A80" w:rsidRDefault="00A55A80" w:rsidP="001C40DB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805" w:type="dxa"/>
          </w:tcPr>
          <w:p w:rsidR="00A55A80" w:rsidRPr="00A55A80" w:rsidRDefault="00A55A80" w:rsidP="001C40DB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von:</w:t>
            </w:r>
          </w:p>
        </w:tc>
        <w:tc>
          <w:tcPr>
            <w:tcW w:w="1605" w:type="dxa"/>
          </w:tcPr>
          <w:p w:rsidR="00A55A80" w:rsidRPr="00A55A80" w:rsidRDefault="00A55A80" w:rsidP="001C40DB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708" w:type="dxa"/>
          </w:tcPr>
          <w:p w:rsidR="00A55A80" w:rsidRPr="00A55A80" w:rsidRDefault="00A55A80" w:rsidP="001C40DB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bis:</w:t>
            </w:r>
          </w:p>
        </w:tc>
        <w:tc>
          <w:tcPr>
            <w:tcW w:w="1560" w:type="dxa"/>
          </w:tcPr>
          <w:p w:rsidR="00A55A80" w:rsidRPr="00A55A80" w:rsidRDefault="00A55A80" w:rsidP="001C40DB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</w:tr>
      <w:tr w:rsidR="00A55A80" w:rsidRPr="00A55A80" w:rsidTr="00A55A80">
        <w:trPr>
          <w:trHeight w:val="413"/>
        </w:trPr>
        <w:tc>
          <w:tcPr>
            <w:tcW w:w="562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2.</w:t>
            </w:r>
          </w:p>
        </w:tc>
        <w:tc>
          <w:tcPr>
            <w:tcW w:w="4536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805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von:</w:t>
            </w:r>
          </w:p>
        </w:tc>
        <w:tc>
          <w:tcPr>
            <w:tcW w:w="1605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708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bis:</w:t>
            </w:r>
          </w:p>
        </w:tc>
        <w:tc>
          <w:tcPr>
            <w:tcW w:w="1560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</w:tr>
      <w:tr w:rsidR="00A55A80" w:rsidRPr="00A55A80" w:rsidTr="00A55A80">
        <w:trPr>
          <w:trHeight w:val="419"/>
        </w:trPr>
        <w:tc>
          <w:tcPr>
            <w:tcW w:w="562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3.</w:t>
            </w:r>
          </w:p>
        </w:tc>
        <w:tc>
          <w:tcPr>
            <w:tcW w:w="4536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805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von:</w:t>
            </w:r>
          </w:p>
        </w:tc>
        <w:tc>
          <w:tcPr>
            <w:tcW w:w="1605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708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  <w:r w:rsidRPr="00A55A80">
              <w:rPr>
                <w:rFonts w:ascii="Arial" w:hAnsi="Arial" w:cs="Arial"/>
                <w:b/>
                <w:sz w:val="24"/>
                <w:szCs w:val="16"/>
              </w:rPr>
              <w:t>bis:</w:t>
            </w:r>
          </w:p>
        </w:tc>
        <w:tc>
          <w:tcPr>
            <w:tcW w:w="1560" w:type="dxa"/>
          </w:tcPr>
          <w:p w:rsidR="00A55A80" w:rsidRPr="00A55A80" w:rsidRDefault="00A55A80" w:rsidP="00A55A80">
            <w:pPr>
              <w:tabs>
                <w:tab w:val="left" w:pos="6237"/>
              </w:tabs>
              <w:ind w:right="-993"/>
              <w:rPr>
                <w:rFonts w:ascii="Arial" w:hAnsi="Arial" w:cs="Arial"/>
                <w:b/>
                <w:sz w:val="24"/>
                <w:szCs w:val="16"/>
              </w:rPr>
            </w:pPr>
          </w:p>
        </w:tc>
      </w:tr>
    </w:tbl>
    <w:p w:rsidR="001C40DB" w:rsidRDefault="001C40DB" w:rsidP="001C40DB">
      <w:pPr>
        <w:tabs>
          <w:tab w:val="left" w:pos="6237"/>
        </w:tabs>
        <w:ind w:right="-993"/>
        <w:rPr>
          <w:rFonts w:ascii="Arial" w:hAnsi="Arial" w:cs="Arial"/>
          <w:sz w:val="24"/>
          <w:szCs w:val="16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2926"/>
        <w:gridCol w:w="2926"/>
        <w:gridCol w:w="3924"/>
      </w:tblGrid>
      <w:tr w:rsidR="001C40DB" w:rsidTr="00AE18BD">
        <w:trPr>
          <w:trHeight w:val="382"/>
        </w:trPr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Impfschutz Masern</w:t>
            </w:r>
          </w:p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nachgewiesen durch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Kopie Impfpass</w:t>
            </w:r>
          </w:p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beigefügt</w:t>
            </w: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Sonstiges:</w:t>
            </w:r>
          </w:p>
        </w:tc>
      </w:tr>
    </w:tbl>
    <w:p w:rsidR="001C40DB" w:rsidRPr="00B7500A" w:rsidRDefault="001C40DB" w:rsidP="001C40DB">
      <w:pPr>
        <w:tabs>
          <w:tab w:val="left" w:pos="6237"/>
        </w:tabs>
        <w:rPr>
          <w:rFonts w:ascii="Arial" w:hAnsi="Arial" w:cs="Arial"/>
          <w:sz w:val="16"/>
          <w:szCs w:val="16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2122"/>
        <w:gridCol w:w="825"/>
        <w:gridCol w:w="2552"/>
        <w:gridCol w:w="846"/>
        <w:gridCol w:w="2698"/>
        <w:gridCol w:w="733"/>
      </w:tblGrid>
      <w:tr w:rsidR="001C40DB" w:rsidTr="00A84D83">
        <w:trPr>
          <w:trHeight w:val="381"/>
        </w:trPr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Foto-/Videoerlaubnis</w:t>
            </w:r>
          </w:p>
        </w:tc>
        <w:bookmarkStart w:id="0" w:name="_GoBack"/>
        <w:bookmarkEnd w:id="0"/>
      </w:tr>
      <w:tr w:rsidR="001C40DB" w:rsidTr="00AE18BD">
        <w:trPr>
          <w:trHeight w:val="55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Fotos generell verwendbar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Videos für die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WebSeite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verwendbar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Fotos für die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WebSeite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verwendbar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C40DB" w:rsidTr="006F0B9F">
        <w:trPr>
          <w:trHeight w:val="422"/>
        </w:trPr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C40DB" w:rsidRDefault="001C40DB" w:rsidP="00A84D83">
            <w:pPr>
              <w:jc w:val="both"/>
              <w:rPr>
                <w:rFonts w:ascii="Arial" w:hAnsi="Arial" w:cs="Arial"/>
                <w:b/>
                <w:vertAlign w:val="superscript"/>
              </w:rPr>
            </w:pPr>
          </w:p>
          <w:p w:rsidR="001C40DB" w:rsidRPr="00EC3F79" w:rsidRDefault="001C40DB" w:rsidP="00A84D83">
            <w:pPr>
              <w:tabs>
                <w:tab w:val="left" w:pos="2290"/>
              </w:tabs>
              <w:jc w:val="both"/>
              <w:rPr>
                <w:rFonts w:ascii="Arial" w:hAnsi="Arial" w:cs="Arial"/>
                <w:b/>
                <w:sz w:val="24"/>
                <w:szCs w:val="24"/>
                <w:vertAlign w:val="superscript"/>
              </w:rPr>
            </w:pPr>
            <w:r w:rsidRPr="00B932F6">
              <w:rPr>
                <w:rFonts w:ascii="Arial" w:hAnsi="Arial" w:cs="Arial"/>
                <w:b/>
                <w:sz w:val="24"/>
                <w:vertAlign w:val="superscript"/>
              </w:rPr>
              <w:t>Datum</w:t>
            </w:r>
            <w:r w:rsidRPr="00B932F6">
              <w:rPr>
                <w:rFonts w:ascii="Arial" w:hAnsi="Arial" w:cs="Arial"/>
                <w:b/>
                <w:sz w:val="24"/>
                <w:vertAlign w:val="superscript"/>
              </w:rPr>
              <w:tab/>
              <w:t>Unterschrift der/des Sorgeberechtigten</w:t>
            </w:r>
          </w:p>
        </w:tc>
      </w:tr>
    </w:tbl>
    <w:p w:rsidR="001C40DB" w:rsidRPr="00B7500A" w:rsidRDefault="001C40DB" w:rsidP="001C40DB">
      <w:pPr>
        <w:tabs>
          <w:tab w:val="left" w:pos="6237"/>
        </w:tabs>
        <w:rPr>
          <w:rFonts w:ascii="Arial" w:hAnsi="Arial" w:cs="Arial"/>
          <w:sz w:val="16"/>
          <w:szCs w:val="16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6091"/>
        <w:gridCol w:w="933"/>
        <w:gridCol w:w="851"/>
        <w:gridCol w:w="850"/>
        <w:gridCol w:w="1051"/>
      </w:tblGrid>
      <w:tr w:rsidR="001C40DB" w:rsidTr="00A84D83">
        <w:trPr>
          <w:trHeight w:val="877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0DB" w:rsidRPr="00B7500A" w:rsidRDefault="001C40DB" w:rsidP="00A84D83">
            <w:pPr>
              <w:ind w:right="-1"/>
              <w:rPr>
                <w:rFonts w:ascii="Arial" w:hAnsi="Arial" w:cs="Arial"/>
                <w:b/>
                <w:sz w:val="24"/>
              </w:rPr>
            </w:pPr>
            <w:r w:rsidRPr="00B7500A">
              <w:rPr>
                <w:rFonts w:ascii="Arial" w:hAnsi="Arial" w:cs="Arial"/>
                <w:b/>
                <w:sz w:val="24"/>
              </w:rPr>
              <w:t>Zugang MS Teams</w:t>
            </w:r>
          </w:p>
          <w:p w:rsidR="001C40DB" w:rsidRDefault="001C40DB" w:rsidP="00A84D83">
            <w:pPr>
              <w:ind w:right="-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</w:rPr>
              <w:t>Hiermit erteile ich die Erlaubnis, dass meine Tochter / mein Sohn seitens der Willy-Brandt-Gesamtschule eine Zugangsberechtigung zu MS Teams erhält.</w:t>
            </w:r>
          </w:p>
        </w:tc>
      </w:tr>
      <w:tr w:rsidR="001C40DB" w:rsidTr="006F0B9F">
        <w:trPr>
          <w:trHeight w:val="427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C40DB" w:rsidRDefault="001C40DB" w:rsidP="00A84D83">
            <w:pPr>
              <w:jc w:val="both"/>
              <w:rPr>
                <w:rFonts w:ascii="Arial" w:hAnsi="Arial" w:cs="Arial"/>
                <w:b/>
                <w:vertAlign w:val="superscript"/>
              </w:rPr>
            </w:pPr>
          </w:p>
          <w:p w:rsidR="001C40DB" w:rsidRPr="00EC3F79" w:rsidRDefault="001C40DB" w:rsidP="00A84D83">
            <w:pPr>
              <w:tabs>
                <w:tab w:val="left" w:pos="2290"/>
              </w:tabs>
              <w:jc w:val="both"/>
              <w:rPr>
                <w:rFonts w:ascii="Arial" w:hAnsi="Arial" w:cs="Arial"/>
                <w:b/>
                <w:sz w:val="24"/>
                <w:szCs w:val="24"/>
                <w:vertAlign w:val="superscript"/>
              </w:rPr>
            </w:pPr>
            <w:r w:rsidRPr="00B932F6">
              <w:rPr>
                <w:rFonts w:ascii="Arial" w:hAnsi="Arial" w:cs="Arial"/>
                <w:b/>
                <w:sz w:val="24"/>
                <w:vertAlign w:val="superscript"/>
              </w:rPr>
              <w:t>Datum</w:t>
            </w:r>
            <w:r w:rsidRPr="00B932F6">
              <w:rPr>
                <w:rFonts w:ascii="Arial" w:hAnsi="Arial" w:cs="Arial"/>
                <w:b/>
                <w:sz w:val="24"/>
                <w:vertAlign w:val="superscript"/>
              </w:rPr>
              <w:tab/>
              <w:t>Unterschrift der/des Sorgeberechtigten</w:t>
            </w:r>
          </w:p>
        </w:tc>
      </w:tr>
      <w:tr w:rsidR="001C40DB" w:rsidTr="00A84D83">
        <w:trPr>
          <w:trHeight w:val="427"/>
        </w:trPr>
        <w:tc>
          <w:tcPr>
            <w:tcW w:w="97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0DB" w:rsidRDefault="001C40DB" w:rsidP="00A84D83">
            <w:pPr>
              <w:jc w:val="both"/>
              <w:rPr>
                <w:rFonts w:ascii="Arial" w:hAnsi="Arial" w:cs="Arial"/>
                <w:b/>
                <w:vertAlign w:val="superscript"/>
              </w:rPr>
            </w:pPr>
          </w:p>
        </w:tc>
      </w:tr>
      <w:tr w:rsidR="001C40DB" w:rsidTr="00AE18BD">
        <w:trPr>
          <w:trHeight w:val="421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Endgerät (Laptop, PC, Tablett) vorhanden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nein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C40DB" w:rsidRDefault="001C40DB" w:rsidP="00A84D8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1C40DB" w:rsidRDefault="001C40DB" w:rsidP="001C40DB">
      <w:pPr>
        <w:tabs>
          <w:tab w:val="left" w:pos="6237"/>
        </w:tabs>
        <w:rPr>
          <w:rFonts w:ascii="Arial" w:hAnsi="Arial" w:cs="Arial"/>
          <w:sz w:val="16"/>
          <w:szCs w:val="16"/>
        </w:rPr>
      </w:pPr>
    </w:p>
    <w:p w:rsidR="00A55A80" w:rsidRDefault="00A55A80" w:rsidP="001C40DB">
      <w:pPr>
        <w:tabs>
          <w:tab w:val="left" w:pos="6237"/>
        </w:tabs>
        <w:rPr>
          <w:rFonts w:ascii="Arial" w:hAnsi="Arial" w:cs="Arial"/>
          <w:sz w:val="16"/>
          <w:szCs w:val="16"/>
        </w:rPr>
      </w:pPr>
    </w:p>
    <w:p w:rsidR="00A55A80" w:rsidRDefault="00A55A80" w:rsidP="001C40DB">
      <w:pPr>
        <w:tabs>
          <w:tab w:val="left" w:pos="6237"/>
        </w:tabs>
        <w:rPr>
          <w:rFonts w:ascii="Arial" w:hAnsi="Arial" w:cs="Arial"/>
          <w:sz w:val="16"/>
          <w:szCs w:val="16"/>
        </w:rPr>
      </w:pPr>
    </w:p>
    <w:p w:rsidR="00A55A80" w:rsidRDefault="00A55A80" w:rsidP="001C40DB">
      <w:pPr>
        <w:tabs>
          <w:tab w:val="left" w:pos="6237"/>
        </w:tabs>
        <w:rPr>
          <w:rFonts w:ascii="Arial" w:hAnsi="Arial" w:cs="Arial"/>
          <w:sz w:val="16"/>
          <w:szCs w:val="16"/>
        </w:rPr>
      </w:pPr>
    </w:p>
    <w:p w:rsidR="00A55A80" w:rsidRPr="00A55A80" w:rsidRDefault="00A55A80" w:rsidP="00A55A80">
      <w:pPr>
        <w:spacing w:line="360" w:lineRule="auto"/>
        <w:ind w:right="-1135"/>
        <w:rPr>
          <w:rFonts w:ascii="Arial" w:hAnsi="Arial" w:cs="Arial"/>
          <w:sz w:val="24"/>
          <w:szCs w:val="24"/>
        </w:rPr>
      </w:pPr>
      <w:r w:rsidRPr="00A55A80">
        <w:rPr>
          <w:rFonts w:ascii="Arial" w:hAnsi="Arial" w:cs="Arial"/>
          <w:sz w:val="24"/>
          <w:szCs w:val="24"/>
        </w:rPr>
        <w:t>Hiermit melde ich meine Tochter / meinen Sohn</w:t>
      </w:r>
    </w:p>
    <w:p w:rsidR="00A55A80" w:rsidRPr="00A55A80" w:rsidRDefault="00A55A80" w:rsidP="00A55A80">
      <w:pPr>
        <w:ind w:right="-1135"/>
        <w:rPr>
          <w:rFonts w:ascii="Arial" w:hAnsi="Arial" w:cs="Arial"/>
          <w:sz w:val="24"/>
          <w:szCs w:val="24"/>
        </w:rPr>
      </w:pPr>
      <w:r w:rsidRPr="00A55A80">
        <w:rPr>
          <w:rFonts w:ascii="Arial" w:hAnsi="Arial" w:cs="Arial"/>
          <w:sz w:val="24"/>
          <w:szCs w:val="24"/>
        </w:rPr>
        <w:t>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  <w:r w:rsidRPr="00A55A80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>_</w:t>
      </w:r>
      <w:r w:rsidRPr="00A55A80">
        <w:rPr>
          <w:rFonts w:ascii="Arial" w:hAnsi="Arial" w:cs="Arial"/>
          <w:sz w:val="24"/>
          <w:szCs w:val="24"/>
        </w:rPr>
        <w:t>____</w:t>
      </w:r>
    </w:p>
    <w:p w:rsidR="00A55A80" w:rsidRPr="00A55A80" w:rsidRDefault="00A55A80" w:rsidP="00A55A80">
      <w:pPr>
        <w:ind w:right="-1135"/>
        <w:jc w:val="center"/>
        <w:rPr>
          <w:rFonts w:ascii="Arial" w:hAnsi="Arial" w:cs="Arial"/>
          <w:szCs w:val="24"/>
        </w:rPr>
      </w:pPr>
      <w:r w:rsidRPr="00A55A80">
        <w:rPr>
          <w:rFonts w:ascii="Arial" w:hAnsi="Arial" w:cs="Arial"/>
          <w:szCs w:val="24"/>
        </w:rPr>
        <w:t>Vorname, Name</w:t>
      </w:r>
    </w:p>
    <w:p w:rsidR="00A55A80" w:rsidRPr="00A55A80" w:rsidRDefault="00A55A80" w:rsidP="00A55A80">
      <w:pPr>
        <w:ind w:right="-1135"/>
        <w:rPr>
          <w:rFonts w:ascii="Arial" w:hAnsi="Arial" w:cs="Arial"/>
          <w:sz w:val="24"/>
          <w:szCs w:val="24"/>
        </w:rPr>
      </w:pPr>
    </w:p>
    <w:p w:rsidR="00586B0E" w:rsidRDefault="00A55A80" w:rsidP="00A55A80">
      <w:pPr>
        <w:ind w:right="-1135"/>
        <w:rPr>
          <w:rFonts w:ascii="Arial" w:hAnsi="Arial" w:cs="Arial"/>
          <w:sz w:val="24"/>
          <w:szCs w:val="24"/>
        </w:rPr>
      </w:pPr>
      <w:r w:rsidRPr="00A55A80">
        <w:rPr>
          <w:rFonts w:ascii="Arial" w:hAnsi="Arial" w:cs="Arial"/>
          <w:sz w:val="24"/>
          <w:szCs w:val="24"/>
        </w:rPr>
        <w:t>verbindlich für die gymnasiale Oberstufe der Willy-Brandt-Gesamtschule an.</w:t>
      </w:r>
    </w:p>
    <w:p w:rsidR="00A55A80" w:rsidRPr="00A55A80" w:rsidRDefault="00A55A80" w:rsidP="00A55A80">
      <w:pPr>
        <w:ind w:right="-1135"/>
        <w:rPr>
          <w:rFonts w:ascii="Arial" w:hAnsi="Arial" w:cs="Arial"/>
          <w:sz w:val="24"/>
          <w:szCs w:val="24"/>
        </w:rPr>
      </w:pPr>
      <w:r w:rsidRPr="00A55A80">
        <w:rPr>
          <w:rFonts w:ascii="Arial" w:hAnsi="Arial" w:cs="Arial"/>
          <w:sz w:val="24"/>
          <w:szCs w:val="24"/>
        </w:rPr>
        <w:t>Eine Kopie des letzten Zeugnisses ist der Anmeldung beigefügt.</w:t>
      </w:r>
    </w:p>
    <w:p w:rsidR="00A55A80" w:rsidRPr="00A55A80" w:rsidRDefault="00A55A80" w:rsidP="00A55A80">
      <w:pPr>
        <w:ind w:right="-1135"/>
        <w:rPr>
          <w:rFonts w:ascii="Arial" w:hAnsi="Arial" w:cs="Arial"/>
          <w:sz w:val="24"/>
          <w:szCs w:val="24"/>
        </w:rPr>
      </w:pPr>
    </w:p>
    <w:p w:rsidR="00586B0E" w:rsidRDefault="00A55A80" w:rsidP="00A55A80">
      <w:pPr>
        <w:pStyle w:val="Textkrper"/>
        <w:ind w:right="-1135"/>
        <w:jc w:val="left"/>
        <w:rPr>
          <w:rFonts w:cs="Arial"/>
          <w:szCs w:val="24"/>
        </w:rPr>
      </w:pPr>
      <w:r w:rsidRPr="00A55A80">
        <w:rPr>
          <w:rFonts w:cs="Arial"/>
          <w:szCs w:val="24"/>
        </w:rPr>
        <w:t>Mir ist bewusst, dass die Zulassung zur gymnasialen Oberstuf</w:t>
      </w:r>
      <w:r w:rsidR="003A734C">
        <w:rPr>
          <w:rFonts w:cs="Arial"/>
          <w:szCs w:val="24"/>
        </w:rPr>
        <w:t xml:space="preserve">e den Mittleren </w:t>
      </w:r>
    </w:p>
    <w:p w:rsidR="00A55A80" w:rsidRPr="00A55A80" w:rsidRDefault="003A734C" w:rsidP="00A55A80">
      <w:pPr>
        <w:pStyle w:val="Textkrper"/>
        <w:ind w:right="-1135"/>
        <w:jc w:val="left"/>
        <w:rPr>
          <w:rFonts w:cs="Arial"/>
          <w:szCs w:val="24"/>
        </w:rPr>
      </w:pPr>
      <w:r>
        <w:rPr>
          <w:rFonts w:cs="Arial"/>
          <w:szCs w:val="24"/>
        </w:rPr>
        <w:t xml:space="preserve">Schulabschluss </w:t>
      </w:r>
      <w:r w:rsidR="00A55A80" w:rsidRPr="00A55A80">
        <w:rPr>
          <w:rFonts w:cs="Arial"/>
          <w:szCs w:val="24"/>
        </w:rPr>
        <w:t>mit Qualifikation erfordert.</w:t>
      </w:r>
    </w:p>
    <w:p w:rsidR="00A55A80" w:rsidRDefault="00A55A80" w:rsidP="00A55A80">
      <w:pPr>
        <w:ind w:right="-1135"/>
        <w:rPr>
          <w:rFonts w:ascii="Arial" w:hAnsi="Arial" w:cs="Arial"/>
          <w:sz w:val="24"/>
          <w:szCs w:val="24"/>
        </w:rPr>
      </w:pPr>
    </w:p>
    <w:p w:rsidR="003A734C" w:rsidRPr="00A55A80" w:rsidRDefault="003A734C" w:rsidP="00A55A80">
      <w:pPr>
        <w:ind w:right="-1135"/>
        <w:rPr>
          <w:rFonts w:ascii="Arial" w:hAnsi="Arial" w:cs="Arial"/>
          <w:sz w:val="24"/>
          <w:szCs w:val="24"/>
        </w:rPr>
      </w:pPr>
    </w:p>
    <w:p w:rsidR="00586B0E" w:rsidRDefault="00A55A80" w:rsidP="00A55A80">
      <w:pPr>
        <w:ind w:left="708" w:right="-1135" w:hanging="708"/>
        <w:rPr>
          <w:rFonts w:ascii="Arial" w:hAnsi="Arial" w:cs="Arial"/>
          <w:sz w:val="24"/>
          <w:szCs w:val="24"/>
        </w:rPr>
      </w:pPr>
      <w:r w:rsidRPr="00A55A80">
        <w:rPr>
          <w:rFonts w:ascii="Arial" w:hAnsi="Arial" w:cs="Arial"/>
          <w:sz w:val="24"/>
          <w:szCs w:val="24"/>
        </w:rPr>
        <w:t>____________________________</w:t>
      </w:r>
      <w:r w:rsidRPr="00A55A80">
        <w:rPr>
          <w:rFonts w:ascii="Arial" w:hAnsi="Arial" w:cs="Arial"/>
          <w:sz w:val="24"/>
          <w:szCs w:val="24"/>
        </w:rPr>
        <w:tab/>
      </w:r>
      <w:r w:rsidRPr="00A55A80">
        <w:rPr>
          <w:rFonts w:ascii="Arial" w:hAnsi="Arial" w:cs="Arial"/>
          <w:sz w:val="24"/>
          <w:szCs w:val="24"/>
        </w:rPr>
        <w:tab/>
        <w:t>________________________________</w:t>
      </w:r>
      <w:r w:rsidR="00586B0E">
        <w:rPr>
          <w:rFonts w:ascii="Arial" w:hAnsi="Arial" w:cs="Arial"/>
          <w:sz w:val="24"/>
          <w:szCs w:val="24"/>
        </w:rPr>
        <w:tab/>
      </w:r>
    </w:p>
    <w:p w:rsidR="00A55A80" w:rsidRDefault="00A55A80" w:rsidP="00A55A80">
      <w:pPr>
        <w:ind w:left="708" w:right="-1135" w:hanging="708"/>
        <w:rPr>
          <w:rFonts w:ascii="Arial" w:hAnsi="Arial" w:cs="Arial"/>
          <w:sz w:val="24"/>
          <w:szCs w:val="24"/>
        </w:rPr>
      </w:pPr>
      <w:r w:rsidRPr="00A55A80">
        <w:rPr>
          <w:rFonts w:ascii="Arial" w:hAnsi="Arial" w:cs="Arial"/>
          <w:sz w:val="24"/>
          <w:szCs w:val="24"/>
        </w:rPr>
        <w:t>Ort, Datum</w:t>
      </w:r>
      <w:r w:rsidRPr="00A55A80">
        <w:rPr>
          <w:rFonts w:ascii="Arial" w:hAnsi="Arial" w:cs="Arial"/>
          <w:sz w:val="24"/>
          <w:szCs w:val="24"/>
        </w:rPr>
        <w:tab/>
      </w:r>
      <w:r w:rsidRPr="00A55A80">
        <w:rPr>
          <w:rFonts w:ascii="Arial" w:hAnsi="Arial" w:cs="Arial"/>
          <w:sz w:val="24"/>
          <w:szCs w:val="24"/>
        </w:rPr>
        <w:tab/>
      </w:r>
      <w:r w:rsidR="00586B0E">
        <w:rPr>
          <w:rFonts w:ascii="Arial" w:hAnsi="Arial" w:cs="Arial"/>
          <w:sz w:val="24"/>
          <w:szCs w:val="24"/>
        </w:rPr>
        <w:tab/>
      </w:r>
      <w:r w:rsidR="00586B0E">
        <w:rPr>
          <w:rFonts w:ascii="Arial" w:hAnsi="Arial" w:cs="Arial"/>
          <w:sz w:val="24"/>
          <w:szCs w:val="24"/>
        </w:rPr>
        <w:tab/>
      </w:r>
      <w:r w:rsidR="00586B0E">
        <w:rPr>
          <w:rFonts w:ascii="Arial" w:hAnsi="Arial" w:cs="Arial"/>
          <w:sz w:val="24"/>
          <w:szCs w:val="24"/>
        </w:rPr>
        <w:tab/>
      </w:r>
      <w:r w:rsidR="00586B0E">
        <w:rPr>
          <w:rFonts w:ascii="Arial" w:hAnsi="Arial" w:cs="Arial"/>
          <w:sz w:val="24"/>
          <w:szCs w:val="24"/>
        </w:rPr>
        <w:tab/>
      </w:r>
      <w:r w:rsidRPr="00A55A80">
        <w:rPr>
          <w:rFonts w:ascii="Arial" w:hAnsi="Arial" w:cs="Arial"/>
          <w:sz w:val="24"/>
          <w:szCs w:val="24"/>
        </w:rPr>
        <w:t>Unterschrift der/des Sorgeberechtigten</w:t>
      </w:r>
    </w:p>
    <w:sectPr w:rsidR="00A55A80" w:rsidSect="00586B0E">
      <w:headerReference w:type="default" r:id="rId7"/>
      <w:pgSz w:w="11907" w:h="16840" w:code="9"/>
      <w:pgMar w:top="284" w:right="708" w:bottom="284" w:left="851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4A62" w:rsidRDefault="00924A62" w:rsidP="00924A62">
      <w:r>
        <w:separator/>
      </w:r>
    </w:p>
  </w:endnote>
  <w:endnote w:type="continuationSeparator" w:id="0">
    <w:p w:rsidR="00924A62" w:rsidRDefault="00924A62" w:rsidP="00924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4A62" w:rsidRDefault="00924A62" w:rsidP="00924A62">
      <w:r>
        <w:separator/>
      </w:r>
    </w:p>
  </w:footnote>
  <w:footnote w:type="continuationSeparator" w:id="0">
    <w:p w:rsidR="00924A62" w:rsidRDefault="00924A62" w:rsidP="00924A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26"/>
      <w:gridCol w:w="4368"/>
      <w:gridCol w:w="3645"/>
    </w:tblGrid>
    <w:tr w:rsidR="000C1A69" w:rsidTr="000C1A69">
      <w:trPr>
        <w:trHeight w:val="211"/>
      </w:trPr>
      <w:tc>
        <w:tcPr>
          <w:tcW w:w="1626" w:type="dxa"/>
        </w:tcPr>
        <w:p w:rsidR="000C1A69" w:rsidRDefault="006F0B9F" w:rsidP="000C1A69">
          <w:pPr>
            <w:rPr>
              <w:rFonts w:ascii="Arial" w:hAnsi="Arial" w:cs="Arial"/>
              <w:b/>
              <w:sz w:val="28"/>
              <w:szCs w:val="28"/>
            </w:rPr>
          </w:pPr>
          <w:r>
            <w:rPr>
              <w:noProof/>
            </w:rPr>
            <w:drawing>
              <wp:anchor distT="0" distB="0" distL="0" distR="0" simplePos="0" relativeHeight="251659264" behindDoc="0" locked="0" layoutInCell="1" allowOverlap="1" wp14:anchorId="5F046B11" wp14:editId="478C416B">
                <wp:simplePos x="0" y="0"/>
                <wp:positionH relativeFrom="column">
                  <wp:posOffset>636</wp:posOffset>
                </wp:positionH>
                <wp:positionV relativeFrom="page">
                  <wp:posOffset>636</wp:posOffset>
                </wp:positionV>
                <wp:extent cx="1143000" cy="838200"/>
                <wp:effectExtent l="0" t="0" r="0" b="0"/>
                <wp:wrapNone/>
                <wp:docPr id="4" name="Imag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4"/>
                        <pic:cNvPicPr>
                          <a:picLocks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368" w:type="dxa"/>
        </w:tcPr>
        <w:p w:rsidR="000C1A69" w:rsidRDefault="000C1A69" w:rsidP="000C1A69">
          <w:pPr>
            <w:jc w:val="center"/>
            <w:rPr>
              <w:rFonts w:ascii="Arial" w:hAnsi="Arial" w:cs="Arial"/>
              <w:b/>
              <w:sz w:val="28"/>
              <w:szCs w:val="28"/>
            </w:rPr>
          </w:pPr>
        </w:p>
        <w:p w:rsidR="000C1A69" w:rsidRDefault="000C1A69" w:rsidP="000C1A69">
          <w:pPr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497585">
            <w:rPr>
              <w:rFonts w:ascii="Arial" w:hAnsi="Arial" w:cs="Arial"/>
              <w:b/>
              <w:sz w:val="28"/>
              <w:szCs w:val="28"/>
            </w:rPr>
            <w:t>Willy-Brandt-Gesamtschule</w:t>
          </w:r>
        </w:p>
        <w:p w:rsidR="000C1A69" w:rsidRPr="00497585" w:rsidRDefault="000C1A69" w:rsidP="000C1A69">
          <w:pPr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497585">
            <w:rPr>
              <w:rFonts w:ascii="Arial" w:hAnsi="Arial" w:cs="Arial"/>
              <w:b/>
              <w:sz w:val="28"/>
              <w:szCs w:val="28"/>
            </w:rPr>
            <w:t>Bottrop</w:t>
          </w:r>
        </w:p>
      </w:tc>
      <w:tc>
        <w:tcPr>
          <w:tcW w:w="3645" w:type="dxa"/>
        </w:tcPr>
        <w:p w:rsidR="000C1A69" w:rsidRDefault="000C1A69" w:rsidP="000C1A69">
          <w:pPr>
            <w:jc w:val="center"/>
            <w:rPr>
              <w:rFonts w:ascii="Arial" w:hAnsi="Arial" w:cs="Arial"/>
              <w:b/>
              <w:sz w:val="28"/>
              <w:szCs w:val="28"/>
            </w:rPr>
          </w:pPr>
        </w:p>
        <w:p w:rsidR="000C1A69" w:rsidRPr="00497585" w:rsidRDefault="000C1A69" w:rsidP="000C1A69">
          <w:pPr>
            <w:rPr>
              <w:rFonts w:ascii="Arial" w:hAnsi="Arial" w:cs="Arial"/>
              <w:b/>
              <w:sz w:val="24"/>
              <w:szCs w:val="24"/>
            </w:rPr>
          </w:pPr>
          <w:r w:rsidRPr="00393052">
            <w:rPr>
              <w:rFonts w:ascii="Segoe UI Symbol" w:hAnsi="Segoe UI Symbol" w:cs="Segoe UI Symbol"/>
              <w:sz w:val="24"/>
              <w:szCs w:val="24"/>
            </w:rPr>
            <w:t>☎</w:t>
          </w:r>
          <w:r>
            <w:rPr>
              <w:rFonts w:ascii="Segoe UI Symbol" w:hAnsi="Segoe UI Symbol" w:cs="Segoe UI Symbol"/>
              <w:sz w:val="24"/>
              <w:szCs w:val="24"/>
            </w:rPr>
            <w:t xml:space="preserve"> </w:t>
          </w:r>
          <w:r w:rsidRPr="00497585">
            <w:rPr>
              <w:rFonts w:ascii="Arial" w:hAnsi="Arial" w:cs="Arial"/>
              <w:b/>
              <w:sz w:val="24"/>
              <w:szCs w:val="24"/>
            </w:rPr>
            <w:t xml:space="preserve">02041 </w:t>
          </w:r>
          <w:r>
            <w:rPr>
              <w:rFonts w:ascii="Arial" w:hAnsi="Arial" w:cs="Arial"/>
              <w:b/>
              <w:sz w:val="24"/>
              <w:szCs w:val="24"/>
            </w:rPr>
            <w:t>-</w:t>
          </w:r>
          <w:r w:rsidRPr="00497585">
            <w:rPr>
              <w:rFonts w:ascii="Arial" w:hAnsi="Arial" w:cs="Arial"/>
              <w:b/>
              <w:sz w:val="24"/>
              <w:szCs w:val="24"/>
            </w:rPr>
            <w:t xml:space="preserve"> 706480</w:t>
          </w:r>
        </w:p>
        <w:p w:rsidR="000C1A69" w:rsidRDefault="000C1A69" w:rsidP="000C1A69">
          <w:pPr>
            <w:tabs>
              <w:tab w:val="left" w:pos="6521"/>
            </w:tabs>
            <w:ind w:left="118" w:right="-851" w:hanging="96"/>
            <w:rPr>
              <w:rFonts w:ascii="Arial" w:hAnsi="Arial" w:cs="Arial"/>
              <w:b/>
              <w:sz w:val="24"/>
              <w:szCs w:val="24"/>
            </w:rPr>
          </w:pPr>
          <w:r w:rsidRPr="00FE10F5">
            <w:rPr>
              <w:b/>
              <w:noProof/>
              <w:sz w:val="18"/>
              <w:szCs w:val="18"/>
            </w:rPr>
            <w:drawing>
              <wp:inline distT="0" distB="0" distL="0" distR="0" wp14:anchorId="440FD7D8" wp14:editId="2ED85F39">
                <wp:extent cx="133350" cy="133350"/>
                <wp:effectExtent l="0" t="0" r="0" b="0"/>
                <wp:docPr id="38" name="Grafik 38" descr="fax Symbo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" descr="fax Symbo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497585">
            <w:rPr>
              <w:rFonts w:ascii="Arial" w:hAnsi="Arial" w:cs="Arial"/>
              <w:b/>
              <w:sz w:val="24"/>
              <w:szCs w:val="24"/>
            </w:rPr>
            <w:t xml:space="preserve"> 02041 -</w:t>
          </w:r>
          <w:r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Pr="00497585">
            <w:rPr>
              <w:rFonts w:ascii="Arial" w:hAnsi="Arial" w:cs="Arial"/>
              <w:b/>
              <w:sz w:val="24"/>
              <w:szCs w:val="24"/>
            </w:rPr>
            <w:t>7064870</w:t>
          </w:r>
        </w:p>
        <w:p w:rsidR="000C1A69" w:rsidRDefault="000C1A69" w:rsidP="000C1A69">
          <w:pPr>
            <w:tabs>
              <w:tab w:val="left" w:pos="3295"/>
              <w:tab w:val="left" w:pos="6521"/>
            </w:tabs>
            <w:ind w:left="118" w:right="-851" w:hanging="96"/>
            <w:rPr>
              <w:rFonts w:ascii="Arial" w:hAnsi="Arial" w:cs="Arial"/>
              <w:b/>
              <w:sz w:val="28"/>
              <w:szCs w:val="28"/>
            </w:rPr>
          </w:pPr>
          <w:r>
            <w:rPr>
              <w:noProof/>
            </w:rPr>
            <w:drawing>
              <wp:inline distT="0" distB="0" distL="0" distR="0" wp14:anchorId="3DC9DACF" wp14:editId="03DC0D85">
                <wp:extent cx="136293" cy="85725"/>
                <wp:effectExtent l="0" t="0" r="0" b="0"/>
                <wp:docPr id="39" name="Grafik 39" descr="C:\Users\pilarczyk\AppData\Local\Microsoft\Windows\INetCache\Content.MSO\81F612A4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ilarczyk\AppData\Local\Microsoft\Windows\INetCache\Content.MSO\81F612A4.t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312" cy="976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Pr="00AE18BD">
            <w:rPr>
              <w:rFonts w:ascii="Arial" w:hAnsi="Arial" w:cs="Arial"/>
              <w:b/>
              <w:sz w:val="18"/>
              <w:szCs w:val="18"/>
            </w:rPr>
            <w:t>anmeldung</w:t>
          </w:r>
          <w:r w:rsidR="00AE18BD">
            <w:rPr>
              <w:rFonts w:ascii="Arial" w:hAnsi="Arial" w:cs="Arial"/>
              <w:b/>
              <w:sz w:val="18"/>
              <w:szCs w:val="18"/>
            </w:rPr>
            <w:t>-jahrgang11</w:t>
          </w:r>
          <w:r w:rsidRPr="00AE18BD">
            <w:rPr>
              <w:rFonts w:ascii="Arial" w:hAnsi="Arial" w:cs="Arial"/>
              <w:b/>
              <w:sz w:val="18"/>
              <w:szCs w:val="18"/>
            </w:rPr>
            <w:t>@wbg-bottrop.de</w:t>
          </w:r>
        </w:p>
      </w:tc>
    </w:tr>
    <w:tr w:rsidR="000C1A69" w:rsidTr="000C1A69">
      <w:trPr>
        <w:trHeight w:val="80"/>
      </w:trPr>
      <w:tc>
        <w:tcPr>
          <w:tcW w:w="1626" w:type="dxa"/>
        </w:tcPr>
        <w:p w:rsidR="000C1A69" w:rsidRPr="00497585" w:rsidRDefault="000C1A69" w:rsidP="000C1A69">
          <w:pPr>
            <w:rPr>
              <w:noProof/>
              <w:sz w:val="28"/>
              <w:szCs w:val="28"/>
            </w:rPr>
          </w:pPr>
        </w:p>
      </w:tc>
      <w:tc>
        <w:tcPr>
          <w:tcW w:w="4368" w:type="dxa"/>
        </w:tcPr>
        <w:p w:rsidR="000C1A69" w:rsidRDefault="000C1A69" w:rsidP="000C1A69">
          <w:pPr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 xml:space="preserve"> </w:t>
          </w:r>
        </w:p>
      </w:tc>
      <w:tc>
        <w:tcPr>
          <w:tcW w:w="3645" w:type="dxa"/>
        </w:tcPr>
        <w:p w:rsidR="000C1A69" w:rsidRPr="00393052" w:rsidRDefault="000C1A69" w:rsidP="000C1A69">
          <w:pPr>
            <w:rPr>
              <w:rFonts w:ascii="Segoe UI Symbol" w:hAnsi="Segoe UI Symbol" w:cs="Segoe UI Symbol"/>
              <w:sz w:val="24"/>
              <w:szCs w:val="24"/>
            </w:rPr>
          </w:pPr>
        </w:p>
      </w:tc>
    </w:tr>
  </w:tbl>
  <w:p w:rsidR="00497585" w:rsidRPr="003D4E64" w:rsidRDefault="00497585" w:rsidP="003D4E64">
    <w:pPr>
      <w:rPr>
        <w:rFonts w:ascii="Arial" w:hAnsi="Arial" w:cs="Arial"/>
        <w:b/>
        <w:sz w:val="2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8055B"/>
    <w:multiLevelType w:val="hybridMultilevel"/>
    <w:tmpl w:val="3CC4A1FA"/>
    <w:lvl w:ilvl="0" w:tplc="5DBA02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767B9"/>
    <w:multiLevelType w:val="hybridMultilevel"/>
    <w:tmpl w:val="EE224E48"/>
    <w:lvl w:ilvl="0" w:tplc="69E8653A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14070"/>
    <w:multiLevelType w:val="hybridMultilevel"/>
    <w:tmpl w:val="E1E25C3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292524"/>
    <w:multiLevelType w:val="hybridMultilevel"/>
    <w:tmpl w:val="E6E231DC"/>
    <w:lvl w:ilvl="0" w:tplc="F53249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37383C"/>
    <w:multiLevelType w:val="hybridMultilevel"/>
    <w:tmpl w:val="40B6161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8B4AD3"/>
    <w:multiLevelType w:val="hybridMultilevel"/>
    <w:tmpl w:val="7FE63418"/>
    <w:lvl w:ilvl="0" w:tplc="040700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52F75"/>
    <w:multiLevelType w:val="hybridMultilevel"/>
    <w:tmpl w:val="2E6A0916"/>
    <w:lvl w:ilvl="0" w:tplc="F42270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EB1C77"/>
    <w:multiLevelType w:val="multilevel"/>
    <w:tmpl w:val="E1E25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913C5"/>
    <w:multiLevelType w:val="hybridMultilevel"/>
    <w:tmpl w:val="9E469066"/>
    <w:lvl w:ilvl="0" w:tplc="B4B8635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7D4B6B"/>
    <w:multiLevelType w:val="hybridMultilevel"/>
    <w:tmpl w:val="7C8A515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5B219C"/>
    <w:multiLevelType w:val="hybridMultilevel"/>
    <w:tmpl w:val="209A0F1E"/>
    <w:lvl w:ilvl="0" w:tplc="99444450">
      <w:numFmt w:val="bullet"/>
      <w:lvlText w:val="-"/>
      <w:lvlJc w:val="left"/>
      <w:pPr>
        <w:ind w:left="495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1" w15:restartNumberingAfterBreak="0">
    <w:nsid w:val="34B37560"/>
    <w:multiLevelType w:val="hybridMultilevel"/>
    <w:tmpl w:val="749875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9C3E5E"/>
    <w:multiLevelType w:val="hybridMultilevel"/>
    <w:tmpl w:val="FDBEFE94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202E5E"/>
    <w:multiLevelType w:val="hybridMultilevel"/>
    <w:tmpl w:val="9B9AF9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10"/>
  </w:num>
  <w:num w:numId="10">
    <w:abstractNumId w:val="11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A25"/>
    <w:rsid w:val="00001111"/>
    <w:rsid w:val="00062C52"/>
    <w:rsid w:val="00076921"/>
    <w:rsid w:val="000C1A69"/>
    <w:rsid w:val="000E3BAB"/>
    <w:rsid w:val="000E4686"/>
    <w:rsid w:val="00133D98"/>
    <w:rsid w:val="00141373"/>
    <w:rsid w:val="001458F4"/>
    <w:rsid w:val="0016265D"/>
    <w:rsid w:val="001754CD"/>
    <w:rsid w:val="001807FE"/>
    <w:rsid w:val="00181A14"/>
    <w:rsid w:val="001A7A57"/>
    <w:rsid w:val="001B4CB2"/>
    <w:rsid w:val="001C370C"/>
    <w:rsid w:val="001C40DB"/>
    <w:rsid w:val="0020054B"/>
    <w:rsid w:val="00202FD1"/>
    <w:rsid w:val="00240BC0"/>
    <w:rsid w:val="00242B0D"/>
    <w:rsid w:val="00253DDA"/>
    <w:rsid w:val="002565E2"/>
    <w:rsid w:val="00286F06"/>
    <w:rsid w:val="002873C0"/>
    <w:rsid w:val="00293273"/>
    <w:rsid w:val="002959E9"/>
    <w:rsid w:val="00296E24"/>
    <w:rsid w:val="002C2EBF"/>
    <w:rsid w:val="002D1B1F"/>
    <w:rsid w:val="002E4C5E"/>
    <w:rsid w:val="002F0883"/>
    <w:rsid w:val="0031312E"/>
    <w:rsid w:val="00314A30"/>
    <w:rsid w:val="00326D23"/>
    <w:rsid w:val="00331AE7"/>
    <w:rsid w:val="00340550"/>
    <w:rsid w:val="00375064"/>
    <w:rsid w:val="00377A1F"/>
    <w:rsid w:val="00385229"/>
    <w:rsid w:val="00393052"/>
    <w:rsid w:val="0039381E"/>
    <w:rsid w:val="003A1F26"/>
    <w:rsid w:val="003A734C"/>
    <w:rsid w:val="003C5830"/>
    <w:rsid w:val="003D4E64"/>
    <w:rsid w:val="004330A9"/>
    <w:rsid w:val="00434353"/>
    <w:rsid w:val="00464485"/>
    <w:rsid w:val="004664A9"/>
    <w:rsid w:val="00477B30"/>
    <w:rsid w:val="0048216B"/>
    <w:rsid w:val="00497585"/>
    <w:rsid w:val="004A015C"/>
    <w:rsid w:val="004A7100"/>
    <w:rsid w:val="004B4836"/>
    <w:rsid w:val="004F7DED"/>
    <w:rsid w:val="00510AFF"/>
    <w:rsid w:val="00522C33"/>
    <w:rsid w:val="00535FC8"/>
    <w:rsid w:val="00537E76"/>
    <w:rsid w:val="005635A5"/>
    <w:rsid w:val="00565504"/>
    <w:rsid w:val="00577FD6"/>
    <w:rsid w:val="00586B0E"/>
    <w:rsid w:val="00593F32"/>
    <w:rsid w:val="00596F29"/>
    <w:rsid w:val="005A12FE"/>
    <w:rsid w:val="005C3304"/>
    <w:rsid w:val="005C3CB5"/>
    <w:rsid w:val="005D06B4"/>
    <w:rsid w:val="005E4C62"/>
    <w:rsid w:val="005E5F89"/>
    <w:rsid w:val="005F0A2E"/>
    <w:rsid w:val="00614C3B"/>
    <w:rsid w:val="00622C66"/>
    <w:rsid w:val="00646F5C"/>
    <w:rsid w:val="0065602E"/>
    <w:rsid w:val="0066441E"/>
    <w:rsid w:val="006772E5"/>
    <w:rsid w:val="00681290"/>
    <w:rsid w:val="006A7444"/>
    <w:rsid w:val="006B3C99"/>
    <w:rsid w:val="006C5BB7"/>
    <w:rsid w:val="006F0B9F"/>
    <w:rsid w:val="007242AA"/>
    <w:rsid w:val="007364FD"/>
    <w:rsid w:val="00763240"/>
    <w:rsid w:val="00775814"/>
    <w:rsid w:val="00783FA0"/>
    <w:rsid w:val="00796384"/>
    <w:rsid w:val="007C7383"/>
    <w:rsid w:val="007D3027"/>
    <w:rsid w:val="007D7CF7"/>
    <w:rsid w:val="007E053D"/>
    <w:rsid w:val="007F6254"/>
    <w:rsid w:val="008155DC"/>
    <w:rsid w:val="00821467"/>
    <w:rsid w:val="0082146D"/>
    <w:rsid w:val="00823F1A"/>
    <w:rsid w:val="008627E7"/>
    <w:rsid w:val="008650C2"/>
    <w:rsid w:val="00867A99"/>
    <w:rsid w:val="00887826"/>
    <w:rsid w:val="008A4103"/>
    <w:rsid w:val="008A731B"/>
    <w:rsid w:val="008C22FE"/>
    <w:rsid w:val="008C2429"/>
    <w:rsid w:val="008C59A2"/>
    <w:rsid w:val="008D3137"/>
    <w:rsid w:val="008D4574"/>
    <w:rsid w:val="008E1746"/>
    <w:rsid w:val="009169A7"/>
    <w:rsid w:val="00924A62"/>
    <w:rsid w:val="00934FB9"/>
    <w:rsid w:val="00945C02"/>
    <w:rsid w:val="0096370E"/>
    <w:rsid w:val="00964D1F"/>
    <w:rsid w:val="00982390"/>
    <w:rsid w:val="00984E07"/>
    <w:rsid w:val="009A0E38"/>
    <w:rsid w:val="009A4245"/>
    <w:rsid w:val="009C7869"/>
    <w:rsid w:val="009D72A4"/>
    <w:rsid w:val="009E706F"/>
    <w:rsid w:val="00A0181A"/>
    <w:rsid w:val="00A049A8"/>
    <w:rsid w:val="00A11F6E"/>
    <w:rsid w:val="00A13550"/>
    <w:rsid w:val="00A23A58"/>
    <w:rsid w:val="00A329C8"/>
    <w:rsid w:val="00A55A80"/>
    <w:rsid w:val="00A778E3"/>
    <w:rsid w:val="00A85089"/>
    <w:rsid w:val="00AA4F44"/>
    <w:rsid w:val="00AB4296"/>
    <w:rsid w:val="00AB5F88"/>
    <w:rsid w:val="00AD0D27"/>
    <w:rsid w:val="00AD26DF"/>
    <w:rsid w:val="00AE18BD"/>
    <w:rsid w:val="00AE6236"/>
    <w:rsid w:val="00B00642"/>
    <w:rsid w:val="00B02287"/>
    <w:rsid w:val="00B033E9"/>
    <w:rsid w:val="00B115E3"/>
    <w:rsid w:val="00B17AC2"/>
    <w:rsid w:val="00B338F3"/>
    <w:rsid w:val="00B7648F"/>
    <w:rsid w:val="00B76EA4"/>
    <w:rsid w:val="00B8457B"/>
    <w:rsid w:val="00B92518"/>
    <w:rsid w:val="00BA184D"/>
    <w:rsid w:val="00BA2C8D"/>
    <w:rsid w:val="00BB4886"/>
    <w:rsid w:val="00BD1B89"/>
    <w:rsid w:val="00C003DE"/>
    <w:rsid w:val="00C05AFF"/>
    <w:rsid w:val="00C434F3"/>
    <w:rsid w:val="00C44E41"/>
    <w:rsid w:val="00C559BF"/>
    <w:rsid w:val="00C573B9"/>
    <w:rsid w:val="00C65AEC"/>
    <w:rsid w:val="00CA133F"/>
    <w:rsid w:val="00CA3BA5"/>
    <w:rsid w:val="00CA3C89"/>
    <w:rsid w:val="00CC1AC6"/>
    <w:rsid w:val="00CD102D"/>
    <w:rsid w:val="00CF7731"/>
    <w:rsid w:val="00D03BE7"/>
    <w:rsid w:val="00D31525"/>
    <w:rsid w:val="00D33847"/>
    <w:rsid w:val="00D62D78"/>
    <w:rsid w:val="00D941B3"/>
    <w:rsid w:val="00DA7F62"/>
    <w:rsid w:val="00DB15CE"/>
    <w:rsid w:val="00DB28F1"/>
    <w:rsid w:val="00DB4CC5"/>
    <w:rsid w:val="00DC5DBC"/>
    <w:rsid w:val="00DF4122"/>
    <w:rsid w:val="00DF4A25"/>
    <w:rsid w:val="00E16211"/>
    <w:rsid w:val="00E50062"/>
    <w:rsid w:val="00E55F14"/>
    <w:rsid w:val="00E616DF"/>
    <w:rsid w:val="00E80891"/>
    <w:rsid w:val="00EA5AF6"/>
    <w:rsid w:val="00EA679F"/>
    <w:rsid w:val="00EA6E75"/>
    <w:rsid w:val="00EA779D"/>
    <w:rsid w:val="00EA7F95"/>
    <w:rsid w:val="00EB6AF9"/>
    <w:rsid w:val="00EC0807"/>
    <w:rsid w:val="00EE2372"/>
    <w:rsid w:val="00EF0A24"/>
    <w:rsid w:val="00EF14B0"/>
    <w:rsid w:val="00EF53AF"/>
    <w:rsid w:val="00F10077"/>
    <w:rsid w:val="00F410DA"/>
    <w:rsid w:val="00F718E5"/>
    <w:rsid w:val="00FB46CD"/>
    <w:rsid w:val="00FD32F7"/>
    <w:rsid w:val="00FE089B"/>
    <w:rsid w:val="00FE3880"/>
    <w:rsid w:val="00FF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5:docId w15:val="{A66536E5-554A-4AAC-BD2C-2E4BF4410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ind w:right="-851"/>
      <w:outlineLvl w:val="0"/>
    </w:pPr>
    <w:rPr>
      <w:rFonts w:ascii="Arial" w:hAnsi="Arial"/>
      <w:b/>
      <w:sz w:val="24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B17AC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jc w:val="center"/>
    </w:pPr>
    <w:rPr>
      <w:rFonts w:ascii="Arial" w:hAnsi="Arial"/>
      <w:b/>
      <w:bCs/>
      <w:sz w:val="24"/>
    </w:rPr>
  </w:style>
  <w:style w:type="paragraph" w:styleId="Textkrper2">
    <w:name w:val="Body Text 2"/>
    <w:basedOn w:val="Standard"/>
    <w:pPr>
      <w:jc w:val="both"/>
    </w:pPr>
    <w:rPr>
      <w:rFonts w:ascii="Arial" w:hAnsi="Arial"/>
      <w:sz w:val="24"/>
    </w:rPr>
  </w:style>
  <w:style w:type="paragraph" w:styleId="Sprechblasentext">
    <w:name w:val="Balloon Text"/>
    <w:basedOn w:val="Standard"/>
    <w:semiHidden/>
    <w:rsid w:val="005E4C6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0228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ellenraster">
    <w:name w:val="Table Grid"/>
    <w:basedOn w:val="NormaleTabelle"/>
    <w:rsid w:val="00B115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24A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24A62"/>
  </w:style>
  <w:style w:type="paragraph" w:styleId="Fuzeile">
    <w:name w:val="footer"/>
    <w:basedOn w:val="Standard"/>
    <w:link w:val="FuzeileZchn"/>
    <w:unhideWhenUsed/>
    <w:rsid w:val="00924A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924A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5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3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illy%20Brandt%20Gesamtschule\Vorlagen\Briefkopf%201%20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1 .dot</Template>
  <TotalTime>0</TotalTime>
  <Pages>1</Pages>
  <Words>133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WILLY</vt:lpstr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WILLY</dc:title>
  <dc:creator>GESWIBRA</dc:creator>
  <cp:lastModifiedBy>Pilarczyk</cp:lastModifiedBy>
  <cp:revision>3</cp:revision>
  <cp:lastPrinted>2026-01-13T10:04:00Z</cp:lastPrinted>
  <dcterms:created xsi:type="dcterms:W3CDTF">2025-11-11T09:09:00Z</dcterms:created>
  <dcterms:modified xsi:type="dcterms:W3CDTF">2026-01-13T10:05:00Z</dcterms:modified>
</cp:coreProperties>
</file>